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D79" w:rsidRDefault="00520D79" w:rsidP="00245332">
      <w:pPr>
        <w:pStyle w:val="ListParagraph"/>
        <w:spacing w:after="0" w:line="240" w:lineRule="auto"/>
        <w:ind w:left="0"/>
        <w:rPr>
          <w:rFonts w:cs="Arial"/>
          <w:lang w:val="es-ES_tradnl"/>
        </w:rPr>
      </w:pPr>
      <w:bookmarkStart w:id="0" w:name="_GoBack"/>
      <w:bookmarkEnd w:id="0"/>
    </w:p>
    <w:p w:rsidR="00520D79" w:rsidRPr="0080446A" w:rsidRDefault="00520D79" w:rsidP="0080446A">
      <w:pPr>
        <w:rPr>
          <w:rFonts w:cs="Arial"/>
          <w:lang w:val="es-ES_tradnl"/>
        </w:rPr>
      </w:pPr>
    </w:p>
    <w:p w:rsidR="00520D79" w:rsidRDefault="00520D79" w:rsidP="003A5F1F">
      <w:pPr>
        <w:jc w:val="right"/>
        <w:rPr>
          <w:rFonts w:cs="Arial"/>
          <w:lang w:val="es-ES_tradnl"/>
        </w:rPr>
      </w:pPr>
    </w:p>
    <w:p w:rsidR="00520D79" w:rsidRPr="0080446A" w:rsidRDefault="00520D79" w:rsidP="0080446A">
      <w:pPr>
        <w:tabs>
          <w:tab w:val="left" w:pos="3041"/>
        </w:tabs>
        <w:rPr>
          <w:rFonts w:cs="Arial"/>
          <w:lang w:val="es-ES_tradnl"/>
        </w:rPr>
      </w:pPr>
      <w:r>
        <w:rPr>
          <w:rFonts w:cs="Arial"/>
          <w:lang w:val="es-ES_tradnl"/>
        </w:rPr>
        <w:tab/>
      </w:r>
    </w:p>
    <w:sectPr w:rsidR="00520D79" w:rsidRPr="0080446A" w:rsidSect="0062346A">
      <w:headerReference w:type="default" r:id="rId7"/>
      <w:footerReference w:type="default" r:id="rId8"/>
      <w:pgSz w:w="11906" w:h="16838" w:code="9"/>
      <w:pgMar w:top="1418" w:right="1701" w:bottom="1418" w:left="1701" w:header="425" w:footer="9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D79" w:rsidRDefault="00520D79" w:rsidP="00B65B19">
      <w:pPr>
        <w:spacing w:after="0" w:line="240" w:lineRule="auto"/>
        <w:rPr>
          <w:rFonts w:cs="Arial"/>
        </w:rPr>
      </w:pPr>
      <w:r>
        <w:rPr>
          <w:rFonts w:cs="Arial"/>
        </w:rPr>
        <w:separator/>
      </w:r>
    </w:p>
  </w:endnote>
  <w:endnote w:type="continuationSeparator" w:id="0">
    <w:p w:rsidR="00520D79" w:rsidRDefault="00520D79" w:rsidP="00B65B19">
      <w:pPr>
        <w:spacing w:after="0" w:line="240" w:lineRule="auto"/>
        <w:rPr>
          <w:rFonts w:cs="Arial"/>
        </w:rPr>
      </w:pPr>
      <w:r>
        <w:rPr>
          <w:rFonts w:cs="Arial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PMingLiU">
    <w:altName w:val="¡Ps2OcuAe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ontana ND Aa OsF">
    <w:panose1 w:val="00000000000000000000"/>
    <w:charset w:val="C8"/>
    <w:family w:val="auto"/>
    <w:notTrueType/>
    <w:pitch w:val="variable"/>
    <w:sig w:usb0="00000003" w:usb1="00000000" w:usb2="00000000" w:usb3="00000000" w:csb0="00000001" w:csb1="00000000"/>
  </w:font>
  <w:font w:name="Fontana ND Cc OsF Semibold">
    <w:panose1 w:val="00000000000000000000"/>
    <w:charset w:val="C8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D79" w:rsidRDefault="00520D79" w:rsidP="0062346A">
    <w:pPr>
      <w:pStyle w:val="Footer"/>
      <w:tabs>
        <w:tab w:val="clear" w:pos="4252"/>
        <w:tab w:val="left" w:pos="7230"/>
      </w:tabs>
      <w:rPr>
        <w:rFonts w:cs="Arial"/>
        <w:color w:val="4F6228"/>
      </w:rPr>
    </w:pPr>
    <w:r>
      <w:rPr>
        <w:noProof/>
        <w:lang w:eastAsia="es-ES"/>
      </w:rPr>
      <w:pict>
        <v:group id="_x0000_s2050" style="position:absolute;margin-left:-.95pt;margin-top:11.15pt;width:428.55pt;height:29.95pt;z-index:251662336" coordorigin="1682,15458" coordsize="8571,599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1" type="#_x0000_t32" style="position:absolute;left:1682;top:15458;width:8571;height:12;flip:x" o:connectortype="straight" strokecolor="#95b3d7" strokeweight="1.5pt">
            <v:shadow color="#243f60" opacity=".5"/>
          </v:shape>
          <v:shape id="_x0000_s2052" type="#_x0000_t32" style="position:absolute;left:9899;top:15470;width:0;height:587" o:connectortype="straight" strokecolor="#95b3d7" strokeweight="1.5pt">
            <v:shadow type="perspective" color="#243f60" opacity=".5" offset="1pt" offset2="-3pt"/>
          </v:shape>
          <w10:anchorlock/>
        </v:group>
      </w:pict>
    </w:r>
  </w:p>
  <w:p w:rsidR="00520D79" w:rsidRDefault="00520D79" w:rsidP="0062346A">
    <w:pPr>
      <w:pStyle w:val="Footer"/>
      <w:tabs>
        <w:tab w:val="clear" w:pos="4252"/>
        <w:tab w:val="left" w:pos="7230"/>
      </w:tabs>
      <w:rPr>
        <w:rFonts w:cs="Arial"/>
        <w:noProof/>
      </w:rPr>
    </w:pPr>
    <w:r w:rsidRPr="00906A3C">
      <w:rPr>
        <w:rFonts w:ascii="Fontana ND Aa OsF" w:hAnsi="Fontana ND Aa OsF" w:cs="Fontana ND Aa OsF"/>
        <w:color w:val="4F6228"/>
      </w:rPr>
      <w:t>Título del informe</w:t>
    </w:r>
    <w:r>
      <w:t xml:space="preserve"> </w:t>
    </w:r>
    <w:r>
      <w:tab/>
    </w:r>
    <w:r w:rsidRPr="0062346A">
      <w:rPr>
        <w:sz w:val="16"/>
        <w:szCs w:val="16"/>
        <w:lang w:val="es-ES_tradnl"/>
      </w:rPr>
      <w:fldChar w:fldCharType="begin"/>
    </w:r>
    <w:r w:rsidRPr="0062346A">
      <w:rPr>
        <w:sz w:val="16"/>
        <w:szCs w:val="16"/>
        <w:lang w:val="es-ES_tradnl"/>
      </w:rPr>
      <w:instrText xml:space="preserve"> TIME \@ "dd/MM/yyyy" </w:instrText>
    </w:r>
    <w:r w:rsidRPr="0062346A">
      <w:rPr>
        <w:sz w:val="16"/>
        <w:szCs w:val="16"/>
        <w:lang w:val="es-ES_tradnl"/>
      </w:rPr>
      <w:fldChar w:fldCharType="separate"/>
    </w:r>
    <w:r>
      <w:rPr>
        <w:noProof/>
        <w:sz w:val="16"/>
        <w:szCs w:val="16"/>
        <w:lang w:val="es-ES_tradnl"/>
      </w:rPr>
      <w:t>17/04/2012</w:t>
    </w:r>
    <w:r w:rsidRPr="0062346A">
      <w:rPr>
        <w:sz w:val="16"/>
        <w:szCs w:val="16"/>
        <w:lang w:val="es-ES_tradnl"/>
      </w:rPr>
      <w:fldChar w:fldCharType="end"/>
    </w:r>
    <w:r>
      <w:rPr>
        <w:sz w:val="16"/>
        <w:szCs w:val="16"/>
        <w:lang w:val="es-ES_tradnl"/>
      </w:rPr>
      <w:t xml:space="preserve"> </w:t>
    </w:r>
    <w:r>
      <w:rPr>
        <w:rFonts w:cs="Arial"/>
      </w:rPr>
      <w:tab/>
    </w:r>
    <w:r w:rsidRPr="0062346A">
      <w:rPr>
        <w:sz w:val="16"/>
        <w:szCs w:val="16"/>
      </w:rPr>
      <w:fldChar w:fldCharType="begin"/>
    </w:r>
    <w:r w:rsidRPr="0062346A">
      <w:rPr>
        <w:sz w:val="16"/>
        <w:szCs w:val="16"/>
      </w:rPr>
      <w:instrText xml:space="preserve"> PAGE   \* MERGEFORMAT </w:instrText>
    </w:r>
    <w:r w:rsidRPr="0062346A"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 w:rsidRPr="0062346A">
      <w:rPr>
        <w:sz w:val="16"/>
        <w:szCs w:val="16"/>
      </w:rPr>
      <w:fldChar w:fldCharType="end"/>
    </w:r>
  </w:p>
  <w:p w:rsidR="00520D79" w:rsidRPr="00906A3C" w:rsidRDefault="00520D79" w:rsidP="0062346A">
    <w:pPr>
      <w:pStyle w:val="Footer"/>
      <w:tabs>
        <w:tab w:val="clear" w:pos="4252"/>
        <w:tab w:val="left" w:pos="7230"/>
      </w:tabs>
      <w:rPr>
        <w:rFonts w:ascii="Fontana ND Cc OsF Semibold" w:hAnsi="Fontana ND Cc OsF Semibold" w:cs="Fontana ND Cc OsF Semibold"/>
        <w:color w:val="4F6228"/>
        <w:sz w:val="20"/>
        <w:szCs w:val="20"/>
      </w:rPr>
    </w:pPr>
    <w:r w:rsidRPr="00906A3C">
      <w:rPr>
        <w:rFonts w:ascii="Fontana ND Cc OsF Semibold" w:hAnsi="Fontana ND Cc OsF Semibold" w:cs="Fontana ND Cc OsF Semibold"/>
        <w:noProof/>
        <w:color w:val="4F6228"/>
        <w:sz w:val="20"/>
        <w:szCs w:val="20"/>
      </w:rPr>
      <w:t>Autor: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D79" w:rsidRDefault="00520D79" w:rsidP="00B65B19">
      <w:pPr>
        <w:spacing w:after="0" w:line="240" w:lineRule="auto"/>
        <w:rPr>
          <w:rFonts w:cs="Arial"/>
        </w:rPr>
      </w:pPr>
      <w:r>
        <w:rPr>
          <w:rFonts w:cs="Arial"/>
        </w:rPr>
        <w:separator/>
      </w:r>
    </w:p>
  </w:footnote>
  <w:footnote w:type="continuationSeparator" w:id="0">
    <w:p w:rsidR="00520D79" w:rsidRDefault="00520D79" w:rsidP="00B65B19">
      <w:pPr>
        <w:spacing w:after="0" w:line="240" w:lineRule="auto"/>
        <w:rPr>
          <w:rFonts w:cs="Arial"/>
        </w:rPr>
      </w:pPr>
      <w:r>
        <w:rPr>
          <w:rFonts w:cs="Arial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D79" w:rsidRDefault="00520D79" w:rsidP="00E2700D">
    <w:pPr>
      <w:pStyle w:val="Header"/>
      <w:jc w:val="both"/>
      <w:outlineLvl w:val="0"/>
      <w:rPr>
        <w:color w:val="4F6228"/>
        <w:sz w:val="16"/>
        <w:szCs w:val="16"/>
      </w:rPr>
    </w:pPr>
    <w:r>
      <w:rPr>
        <w:color w:val="4F6228"/>
        <w:sz w:val="16"/>
        <w:szCs w:val="16"/>
      </w:rPr>
      <w:t xml:space="preserve">                      </w:t>
    </w:r>
  </w:p>
  <w:p w:rsidR="00520D79" w:rsidRDefault="00520D79" w:rsidP="00E2700D">
    <w:pPr>
      <w:pStyle w:val="Header"/>
      <w:jc w:val="both"/>
      <w:outlineLvl w:val="0"/>
      <w:rPr>
        <w:color w:val="4F6228"/>
        <w:sz w:val="16"/>
        <w:szCs w:val="16"/>
      </w:rPr>
    </w:pPr>
  </w:p>
  <w:p w:rsidR="00520D79" w:rsidRPr="00906A3C" w:rsidRDefault="00520D79" w:rsidP="003A5F1F">
    <w:pPr>
      <w:pStyle w:val="Header"/>
      <w:jc w:val="both"/>
      <w:outlineLvl w:val="0"/>
      <w:rPr>
        <w:rFonts w:ascii="Fontana ND Aa OsF" w:hAnsi="Fontana ND Aa OsF" w:cs="Fontana ND Aa OsF"/>
        <w:sz w:val="18"/>
        <w:szCs w:val="18"/>
      </w:rPr>
    </w:pPr>
    <w:r w:rsidRPr="00906A3C">
      <w:rPr>
        <w:rFonts w:ascii="Fontana ND Aa OsF" w:hAnsi="Fontana ND Aa OsF" w:cs="Fontana ND Aa OsF"/>
        <w:color w:val="4F6228"/>
        <w:sz w:val="18"/>
        <w:szCs w:val="18"/>
      </w:rPr>
      <w:t>Departamento de Comunicación y Marketing</w:t>
    </w:r>
    <w:r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2 Imagen" o:spid="_x0000_s2049" type="#_x0000_t75" alt="logo_uned_40x40.jpg" style="position:absolute;left:0;text-align:left;margin-left:391.2pt;margin-top:30.9pt;width:30pt;height:30pt;z-index:251660288;visibility:visible;mso-position-horizontal-relative:margin;mso-position-vertical-relative:page">
          <v:imagedata r:id="rId1" o:title=""/>
          <w10:wrap type="square" side="largest" anchorx="margin" anchory="page"/>
          <w10:anchorlock/>
        </v:shape>
      </w:pict>
    </w:r>
  </w:p>
  <w:p w:rsidR="00520D79" w:rsidRDefault="00520D79" w:rsidP="00263E46">
    <w:pPr>
      <w:pStyle w:val="Header"/>
      <w:jc w:val="right"/>
      <w:rPr>
        <w:rFonts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02FE9"/>
    <w:multiLevelType w:val="hybridMultilevel"/>
    <w:tmpl w:val="954E4E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B332CDF"/>
    <w:multiLevelType w:val="hybridMultilevel"/>
    <w:tmpl w:val="32C4DA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B33F2E"/>
    <w:multiLevelType w:val="hybridMultilevel"/>
    <w:tmpl w:val="ECBED4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49E50FE"/>
    <w:multiLevelType w:val="hybridMultilevel"/>
    <w:tmpl w:val="A852FF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3A342D80"/>
    <w:multiLevelType w:val="hybridMultilevel"/>
    <w:tmpl w:val="28E2BE2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B78A6"/>
    <w:multiLevelType w:val="hybridMultilevel"/>
    <w:tmpl w:val="98300A8E"/>
    <w:lvl w:ilvl="0" w:tplc="C898E6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1F0CAE6"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9AB2E99"/>
    <w:multiLevelType w:val="hybridMultilevel"/>
    <w:tmpl w:val="EDB019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5A8C6D44"/>
    <w:multiLevelType w:val="hybridMultilevel"/>
    <w:tmpl w:val="0D9674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6C1D6318"/>
    <w:multiLevelType w:val="hybridMultilevel"/>
    <w:tmpl w:val="75E6693C"/>
    <w:lvl w:ilvl="0" w:tplc="1ADCB43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  <w:szCs w:val="22"/>
      </w:rPr>
    </w:lvl>
    <w:lvl w:ilvl="1" w:tplc="B8A666E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  <w:szCs w:val="22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6DF77E37"/>
    <w:multiLevelType w:val="hybridMultilevel"/>
    <w:tmpl w:val="28E2BE2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FF272D8"/>
    <w:multiLevelType w:val="hybridMultilevel"/>
    <w:tmpl w:val="23862F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10"/>
  </w:num>
  <w:num w:numId="10">
    <w:abstractNumId w:val="8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5B19"/>
    <w:rsid w:val="00003BF0"/>
    <w:rsid w:val="00005277"/>
    <w:rsid w:val="00040AA2"/>
    <w:rsid w:val="00043AFD"/>
    <w:rsid w:val="00057EBA"/>
    <w:rsid w:val="00065FD6"/>
    <w:rsid w:val="00066D52"/>
    <w:rsid w:val="00081FE8"/>
    <w:rsid w:val="000A28F8"/>
    <w:rsid w:val="001039EF"/>
    <w:rsid w:val="00114DCF"/>
    <w:rsid w:val="00122FD6"/>
    <w:rsid w:val="00134C6B"/>
    <w:rsid w:val="00145937"/>
    <w:rsid w:val="00177CA0"/>
    <w:rsid w:val="0018492D"/>
    <w:rsid w:val="001A38A4"/>
    <w:rsid w:val="0021024A"/>
    <w:rsid w:val="002176E3"/>
    <w:rsid w:val="00245332"/>
    <w:rsid w:val="00252FA9"/>
    <w:rsid w:val="0025503D"/>
    <w:rsid w:val="00263E46"/>
    <w:rsid w:val="00285F71"/>
    <w:rsid w:val="002D3D84"/>
    <w:rsid w:val="00314B25"/>
    <w:rsid w:val="00327A48"/>
    <w:rsid w:val="00367DFC"/>
    <w:rsid w:val="003772F5"/>
    <w:rsid w:val="003A3749"/>
    <w:rsid w:val="003A5F1F"/>
    <w:rsid w:val="003F155E"/>
    <w:rsid w:val="003F74B5"/>
    <w:rsid w:val="004A0570"/>
    <w:rsid w:val="004D6E1A"/>
    <w:rsid w:val="004E2022"/>
    <w:rsid w:val="00520D79"/>
    <w:rsid w:val="005337E2"/>
    <w:rsid w:val="005611DE"/>
    <w:rsid w:val="005C7E5B"/>
    <w:rsid w:val="005E0EBD"/>
    <w:rsid w:val="00610C05"/>
    <w:rsid w:val="0062346A"/>
    <w:rsid w:val="0065438F"/>
    <w:rsid w:val="006960D4"/>
    <w:rsid w:val="006C1866"/>
    <w:rsid w:val="00711916"/>
    <w:rsid w:val="007670CD"/>
    <w:rsid w:val="0077745F"/>
    <w:rsid w:val="007A275B"/>
    <w:rsid w:val="007F3F01"/>
    <w:rsid w:val="0080446A"/>
    <w:rsid w:val="008233BE"/>
    <w:rsid w:val="0083461F"/>
    <w:rsid w:val="00877C55"/>
    <w:rsid w:val="00894BEE"/>
    <w:rsid w:val="008C52DE"/>
    <w:rsid w:val="00905850"/>
    <w:rsid w:val="00906A3C"/>
    <w:rsid w:val="009219D2"/>
    <w:rsid w:val="009E4AB3"/>
    <w:rsid w:val="00A34B37"/>
    <w:rsid w:val="00A624F5"/>
    <w:rsid w:val="00AD0142"/>
    <w:rsid w:val="00B108AB"/>
    <w:rsid w:val="00B65B19"/>
    <w:rsid w:val="00BD45EC"/>
    <w:rsid w:val="00BD4EA7"/>
    <w:rsid w:val="00C11830"/>
    <w:rsid w:val="00C42998"/>
    <w:rsid w:val="00C547D0"/>
    <w:rsid w:val="00C90E44"/>
    <w:rsid w:val="00CA3258"/>
    <w:rsid w:val="00D31E77"/>
    <w:rsid w:val="00D3215E"/>
    <w:rsid w:val="00D41051"/>
    <w:rsid w:val="00D53DA4"/>
    <w:rsid w:val="00DA5D50"/>
    <w:rsid w:val="00DC22BF"/>
    <w:rsid w:val="00DD1FFF"/>
    <w:rsid w:val="00E06F7B"/>
    <w:rsid w:val="00E2700D"/>
    <w:rsid w:val="00E8169A"/>
    <w:rsid w:val="00FB3DE2"/>
    <w:rsid w:val="00FB7164"/>
    <w:rsid w:val="00FC650C"/>
    <w:rsid w:val="00FE2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FFF"/>
    <w:pPr>
      <w:spacing w:after="200" w:line="276" w:lineRule="auto"/>
    </w:pPr>
    <w:rPr>
      <w:rFonts w:cs="Calibri"/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65B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65B19"/>
  </w:style>
  <w:style w:type="paragraph" w:styleId="Footer">
    <w:name w:val="footer"/>
    <w:basedOn w:val="Normal"/>
    <w:link w:val="FooterChar"/>
    <w:uiPriority w:val="99"/>
    <w:rsid w:val="00B65B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65B19"/>
  </w:style>
  <w:style w:type="paragraph" w:styleId="ListParagraph">
    <w:name w:val="List Paragraph"/>
    <w:basedOn w:val="Normal"/>
    <w:uiPriority w:val="99"/>
    <w:qFormat/>
    <w:rsid w:val="00B65B19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263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63E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0</Words>
  <Characters>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Uned</dc:creator>
  <cp:keywords/>
  <dc:description/>
  <cp:lastModifiedBy>Diana</cp:lastModifiedBy>
  <cp:revision>2</cp:revision>
  <dcterms:created xsi:type="dcterms:W3CDTF">2012-04-17T08:16:00Z</dcterms:created>
  <dcterms:modified xsi:type="dcterms:W3CDTF">2012-04-17T08:16:00Z</dcterms:modified>
</cp:coreProperties>
</file>